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40B" w:rsidRPr="006B2475" w:rsidRDefault="00053BA7" w:rsidP="006B2475">
      <w:pPr>
        <w:spacing w:after="120" w:line="280" w:lineRule="exact"/>
        <w:rPr>
          <w:sz w:val="26"/>
          <w:szCs w:val="26"/>
        </w:rPr>
      </w:pPr>
      <w:bookmarkStart w:id="0" w:name="_GoBack"/>
      <w:bookmarkEnd w:id="0"/>
      <w:r w:rsidRPr="006B2475">
        <w:rPr>
          <w:noProof/>
          <w:sz w:val="26"/>
          <w:szCs w:val="26"/>
          <w:lang w:eastAsia="de-CH"/>
        </w:rPr>
        <w:drawing>
          <wp:anchor distT="0" distB="0" distL="114300" distR="360045" simplePos="0" relativeHeight="251658240" behindDoc="0" locked="0" layoutInCell="1" allowOverlap="1" wp14:anchorId="4F152354" wp14:editId="78F93BF5">
            <wp:simplePos x="0" y="0"/>
            <wp:positionH relativeFrom="column">
              <wp:posOffset>-5715</wp:posOffset>
            </wp:positionH>
            <wp:positionV relativeFrom="paragraph">
              <wp:posOffset>-5080</wp:posOffset>
            </wp:positionV>
            <wp:extent cx="1066800" cy="1165860"/>
            <wp:effectExtent l="0" t="0" r="0" b="0"/>
            <wp:wrapSquare wrapText="bothSides"/>
            <wp:docPr id="2" name="Grafik 1" descr="C:\Users\heinigerf\Documents\Daten\VES SEHR&amp;RS\Fotos\Simbol-V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 descr="C:\Users\heinigerf\Documents\Daten\VES SEHR&amp;RS\Fotos\Simbol-VES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475" w:rsidRPr="006B2475">
        <w:rPr>
          <w:rFonts w:ascii="Calibri" w:eastAsia="Times New Roman" w:hAnsi="Calibri" w:cs="Arial"/>
          <w:b/>
          <w:bCs/>
          <w:sz w:val="26"/>
          <w:szCs w:val="26"/>
          <w:lang w:eastAsia="de-CH"/>
        </w:rPr>
        <w:t>Verein zur Erhaltung der Bahnlinie</w:t>
      </w:r>
      <w:r w:rsidR="006B2475">
        <w:rPr>
          <w:rFonts w:ascii="Calibri" w:eastAsia="Times New Roman" w:hAnsi="Calibri" w:cs="Arial"/>
          <w:b/>
          <w:bCs/>
          <w:sz w:val="26"/>
          <w:szCs w:val="26"/>
          <w:lang w:eastAsia="de-CH"/>
        </w:rPr>
        <w:t xml:space="preserve"> </w:t>
      </w:r>
      <w:r w:rsidR="006B2475" w:rsidRPr="006B2475">
        <w:rPr>
          <w:rFonts w:ascii="Calibri" w:eastAsia="Times New Roman" w:hAnsi="Calibri" w:cs="Arial"/>
          <w:b/>
          <w:bCs/>
          <w:sz w:val="26"/>
          <w:szCs w:val="26"/>
          <w:lang w:eastAsia="de-CH"/>
        </w:rPr>
        <w:t>Etzwilen-Singen VES</w:t>
      </w:r>
      <w:r w:rsidR="006B2475" w:rsidRPr="006B2475">
        <w:rPr>
          <w:noProof/>
          <w:sz w:val="26"/>
          <w:szCs w:val="26"/>
          <w:lang w:eastAsia="de-CH"/>
        </w:rPr>
        <w:t xml:space="preserve"> </w:t>
      </w:r>
    </w:p>
    <w:p w:rsidR="006B2475" w:rsidRPr="006B2475" w:rsidRDefault="00E15191" w:rsidP="006B2475">
      <w:pPr>
        <w:spacing w:after="120" w:line="280" w:lineRule="exact"/>
        <w:rPr>
          <w:sz w:val="26"/>
          <w:szCs w:val="26"/>
        </w:rPr>
      </w:pPr>
      <w:r>
        <w:rPr>
          <w:rFonts w:ascii="Calibri" w:eastAsia="Times New Roman" w:hAnsi="Calibri" w:cs="Arial"/>
          <w:sz w:val="26"/>
          <w:szCs w:val="26"/>
          <w:lang w:eastAsia="de-CH"/>
        </w:rPr>
        <w:t xml:space="preserve">Steigblickstrasse 389, </w:t>
      </w:r>
      <w:r w:rsidR="006B2475" w:rsidRPr="006B2475">
        <w:rPr>
          <w:rFonts w:ascii="Calibri" w:eastAsia="Times New Roman" w:hAnsi="Calibri" w:cs="Arial"/>
          <w:sz w:val="26"/>
          <w:szCs w:val="26"/>
          <w:lang w:eastAsia="de-CH"/>
        </w:rPr>
        <w:t>CH-826</w:t>
      </w:r>
      <w:r w:rsidR="00FD63E6">
        <w:rPr>
          <w:rFonts w:ascii="Calibri" w:eastAsia="Times New Roman" w:hAnsi="Calibri" w:cs="Arial"/>
          <w:sz w:val="26"/>
          <w:szCs w:val="26"/>
          <w:lang w:eastAsia="de-CH"/>
        </w:rPr>
        <w:t>2</w:t>
      </w:r>
      <w:r w:rsidR="006B2475" w:rsidRPr="006B2475">
        <w:rPr>
          <w:rFonts w:ascii="Calibri" w:eastAsia="Times New Roman" w:hAnsi="Calibri" w:cs="Arial"/>
          <w:sz w:val="26"/>
          <w:szCs w:val="26"/>
          <w:lang w:eastAsia="de-CH"/>
        </w:rPr>
        <w:t xml:space="preserve"> </w:t>
      </w:r>
      <w:r w:rsidR="00FD63E6">
        <w:rPr>
          <w:rFonts w:ascii="Calibri" w:eastAsia="Times New Roman" w:hAnsi="Calibri" w:cs="Arial"/>
          <w:sz w:val="26"/>
          <w:szCs w:val="26"/>
          <w:lang w:eastAsia="de-CH"/>
        </w:rPr>
        <w:t>Ramsen</w:t>
      </w:r>
    </w:p>
    <w:p w:rsidR="006B2475" w:rsidRPr="006B2475" w:rsidRDefault="00A5794A" w:rsidP="006B2475">
      <w:pPr>
        <w:spacing w:after="120" w:line="280" w:lineRule="exact"/>
        <w:rPr>
          <w:sz w:val="26"/>
          <w:szCs w:val="26"/>
        </w:rPr>
      </w:pPr>
      <w:r>
        <w:rPr>
          <w:sz w:val="26"/>
          <w:szCs w:val="26"/>
        </w:rPr>
        <w:br/>
      </w:r>
      <w:r w:rsidR="006B2475" w:rsidRPr="006B2475">
        <w:rPr>
          <w:sz w:val="26"/>
          <w:szCs w:val="26"/>
        </w:rPr>
        <w:t>Auskunft</w:t>
      </w:r>
      <w:r w:rsidR="006B2475" w:rsidRPr="006B2475">
        <w:rPr>
          <w:sz w:val="26"/>
          <w:szCs w:val="26"/>
        </w:rPr>
        <w:tab/>
      </w:r>
      <w:hyperlink r:id="rId7" w:history="1">
        <w:r w:rsidR="006B2475" w:rsidRPr="006B2475">
          <w:rPr>
            <w:rStyle w:val="Hyperlink"/>
            <w:sz w:val="26"/>
            <w:szCs w:val="26"/>
          </w:rPr>
          <w:t>info@etzwilen-singen.ch</w:t>
        </w:r>
      </w:hyperlink>
      <w:r w:rsidR="006B2475" w:rsidRPr="006B2475">
        <w:rPr>
          <w:sz w:val="26"/>
          <w:szCs w:val="26"/>
        </w:rPr>
        <w:t xml:space="preserve"> oder</w:t>
      </w:r>
      <w:r>
        <w:rPr>
          <w:sz w:val="26"/>
          <w:szCs w:val="26"/>
        </w:rPr>
        <w:t xml:space="preserve"> </w:t>
      </w:r>
      <w:r w:rsidR="006B2475" w:rsidRPr="006B2475">
        <w:rPr>
          <w:sz w:val="26"/>
          <w:szCs w:val="26"/>
        </w:rPr>
        <w:t>+41 (0)52 743 14 90</w:t>
      </w:r>
    </w:p>
    <w:p w:rsidR="006B2475" w:rsidRPr="006B2475" w:rsidRDefault="006B2475" w:rsidP="006B2475">
      <w:pPr>
        <w:spacing w:after="120" w:line="280" w:lineRule="exact"/>
        <w:rPr>
          <w:sz w:val="26"/>
          <w:szCs w:val="26"/>
        </w:rPr>
      </w:pPr>
    </w:p>
    <w:p w:rsidR="006B2475" w:rsidRDefault="006B2475" w:rsidP="006B2475">
      <w:pPr>
        <w:spacing w:after="120" w:line="280" w:lineRule="exact"/>
        <w:rPr>
          <w:sz w:val="26"/>
          <w:szCs w:val="26"/>
        </w:rPr>
      </w:pPr>
    </w:p>
    <w:p w:rsidR="00A5794A" w:rsidRDefault="00A5794A" w:rsidP="006B2475">
      <w:pPr>
        <w:spacing w:after="120" w:line="280" w:lineRule="exact"/>
        <w:rPr>
          <w:b/>
          <w:sz w:val="26"/>
          <w:szCs w:val="26"/>
        </w:rPr>
      </w:pPr>
    </w:p>
    <w:p w:rsidR="00053BA7" w:rsidRPr="00053BA7" w:rsidRDefault="00053BA7" w:rsidP="006B2475">
      <w:pPr>
        <w:spacing w:after="120" w:line="280" w:lineRule="exact"/>
        <w:rPr>
          <w:b/>
          <w:sz w:val="26"/>
          <w:szCs w:val="26"/>
        </w:rPr>
      </w:pPr>
      <w:r w:rsidRPr="00053BA7">
        <w:rPr>
          <w:b/>
          <w:sz w:val="26"/>
          <w:szCs w:val="26"/>
        </w:rPr>
        <w:t xml:space="preserve">Beitrittserklärung </w:t>
      </w:r>
    </w:p>
    <w:p w:rsidR="00053BA7" w:rsidRPr="00AE0CEB" w:rsidRDefault="00053BA7" w:rsidP="006B2475">
      <w:pPr>
        <w:spacing w:after="120" w:line="280" w:lineRule="exact"/>
      </w:pPr>
      <w:r w:rsidRPr="00AE0CEB">
        <w:t xml:space="preserve">Ich beantrage die Aufnahme in den Verein zur Erhaltung der Eisenbahnlinie Etzwilen-Singen </w:t>
      </w:r>
      <w:r w:rsidR="000972B8" w:rsidRPr="00AE0CEB">
        <w:t xml:space="preserve">(VES) </w:t>
      </w:r>
      <w:r w:rsidRPr="00AE0CEB">
        <w:t>als</w:t>
      </w:r>
    </w:p>
    <w:p w:rsidR="00053BA7" w:rsidRDefault="00CD5883" w:rsidP="00053BA7">
      <w:pPr>
        <w:tabs>
          <w:tab w:val="left" w:pos="426"/>
          <w:tab w:val="left" w:pos="3402"/>
          <w:tab w:val="decimal" w:pos="5812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-49456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E73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053BA7">
        <w:rPr>
          <w:sz w:val="26"/>
          <w:szCs w:val="26"/>
        </w:rPr>
        <w:tab/>
        <w:t>Einzelmitglied</w:t>
      </w:r>
      <w:r w:rsidR="00053BA7">
        <w:rPr>
          <w:sz w:val="26"/>
          <w:szCs w:val="26"/>
        </w:rPr>
        <w:tab/>
        <w:t xml:space="preserve">Jahresbeitrag </w:t>
      </w:r>
      <w:r w:rsidR="00053BA7">
        <w:rPr>
          <w:sz w:val="26"/>
          <w:szCs w:val="26"/>
        </w:rPr>
        <w:tab/>
        <w:t>CHF 50.00</w:t>
      </w:r>
    </w:p>
    <w:p w:rsidR="00053BA7" w:rsidRDefault="00CD5883" w:rsidP="00053BA7">
      <w:pPr>
        <w:tabs>
          <w:tab w:val="left" w:pos="426"/>
          <w:tab w:val="left" w:pos="3402"/>
          <w:tab w:val="decimal" w:pos="5812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-366597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BA7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053BA7">
        <w:rPr>
          <w:sz w:val="26"/>
          <w:szCs w:val="26"/>
        </w:rPr>
        <w:tab/>
        <w:t>Kollektivmitglied/Firmen</w:t>
      </w:r>
      <w:r w:rsidR="00053BA7">
        <w:rPr>
          <w:sz w:val="26"/>
          <w:szCs w:val="26"/>
        </w:rPr>
        <w:tab/>
        <w:t xml:space="preserve">Jahresbeitrag </w:t>
      </w:r>
      <w:r w:rsidR="00053BA7">
        <w:rPr>
          <w:sz w:val="26"/>
          <w:szCs w:val="26"/>
        </w:rPr>
        <w:tab/>
        <w:t>CHF 100.00</w:t>
      </w:r>
    </w:p>
    <w:p w:rsidR="00053BA7" w:rsidRDefault="00CD5883" w:rsidP="00053BA7">
      <w:pPr>
        <w:tabs>
          <w:tab w:val="left" w:pos="426"/>
          <w:tab w:val="left" w:pos="3402"/>
          <w:tab w:val="decimal" w:pos="5812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-156856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BA7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053BA7">
        <w:rPr>
          <w:sz w:val="26"/>
          <w:szCs w:val="26"/>
        </w:rPr>
        <w:tab/>
        <w:t>Schüler/Student</w:t>
      </w:r>
      <w:r w:rsidR="00053BA7">
        <w:rPr>
          <w:sz w:val="26"/>
          <w:szCs w:val="26"/>
        </w:rPr>
        <w:tab/>
        <w:t>Jahresbeitrag</w:t>
      </w:r>
      <w:r w:rsidR="00053BA7">
        <w:rPr>
          <w:sz w:val="26"/>
          <w:szCs w:val="26"/>
        </w:rPr>
        <w:tab/>
        <w:t>CHF 30.00</w:t>
      </w:r>
    </w:p>
    <w:p w:rsidR="00053BA7" w:rsidRDefault="00053BA7" w:rsidP="00053BA7">
      <w:pPr>
        <w:tabs>
          <w:tab w:val="left" w:pos="426"/>
          <w:tab w:val="left" w:pos="3402"/>
          <w:tab w:val="decimal" w:pos="5812"/>
        </w:tabs>
        <w:spacing w:after="120" w:line="280" w:lineRule="exact"/>
        <w:rPr>
          <w:sz w:val="26"/>
          <w:szCs w:val="26"/>
        </w:rPr>
      </w:pPr>
    </w:p>
    <w:p w:rsidR="00053BA7" w:rsidRDefault="00053BA7" w:rsidP="00705D54">
      <w:pPr>
        <w:tabs>
          <w:tab w:val="left" w:pos="1276"/>
          <w:tab w:val="left" w:pos="4962"/>
          <w:tab w:val="left" w:pos="6237"/>
        </w:tabs>
        <w:spacing w:after="120" w:line="280" w:lineRule="exact"/>
        <w:rPr>
          <w:sz w:val="26"/>
          <w:szCs w:val="26"/>
        </w:rPr>
      </w:pPr>
      <w:r w:rsidRPr="008F0FBC">
        <w:t>Name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1676156887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  <w:r w:rsidR="00705D54">
        <w:rPr>
          <w:sz w:val="26"/>
          <w:szCs w:val="26"/>
        </w:rPr>
        <w:tab/>
      </w:r>
      <w:r w:rsidRPr="008F0FBC">
        <w:t>Vorname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571813390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</w:p>
    <w:p w:rsidR="00705D54" w:rsidRDefault="00053BA7" w:rsidP="00AE0CEB">
      <w:pPr>
        <w:tabs>
          <w:tab w:val="left" w:pos="1276"/>
          <w:tab w:val="left" w:pos="4962"/>
          <w:tab w:val="left" w:pos="6237"/>
        </w:tabs>
        <w:spacing w:before="300" w:after="120" w:line="280" w:lineRule="exact"/>
        <w:rPr>
          <w:sz w:val="26"/>
          <w:szCs w:val="26"/>
        </w:rPr>
      </w:pPr>
      <w:r w:rsidRPr="008F0FBC">
        <w:t>Adresse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893254495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  <w:r w:rsidR="00705D54">
        <w:rPr>
          <w:sz w:val="26"/>
          <w:szCs w:val="26"/>
        </w:rPr>
        <w:tab/>
      </w:r>
      <w:r w:rsidRPr="008F0FBC">
        <w:t>PLZ Ort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868904819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</w:p>
    <w:p w:rsidR="00705D54" w:rsidRDefault="00053BA7" w:rsidP="00AE0CEB">
      <w:pPr>
        <w:tabs>
          <w:tab w:val="left" w:pos="1276"/>
          <w:tab w:val="left" w:pos="4962"/>
          <w:tab w:val="left" w:pos="6237"/>
        </w:tabs>
        <w:spacing w:before="300" w:after="120" w:line="280" w:lineRule="exact"/>
        <w:rPr>
          <w:sz w:val="26"/>
          <w:szCs w:val="26"/>
        </w:rPr>
      </w:pPr>
      <w:r w:rsidRPr="008F0FBC">
        <w:t>Tel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2033999273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  <w:r w:rsidR="00705D54">
        <w:rPr>
          <w:sz w:val="26"/>
          <w:szCs w:val="26"/>
        </w:rPr>
        <w:tab/>
      </w:r>
      <w:r w:rsidRPr="008F0FBC">
        <w:t>Mobilie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2092041263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</w:p>
    <w:p w:rsidR="00705D54" w:rsidRDefault="00053BA7" w:rsidP="00AE0CEB">
      <w:pPr>
        <w:tabs>
          <w:tab w:val="left" w:pos="1276"/>
          <w:tab w:val="left" w:pos="4962"/>
          <w:tab w:val="left" w:pos="6237"/>
        </w:tabs>
        <w:spacing w:before="300" w:after="120" w:line="280" w:lineRule="exact"/>
        <w:rPr>
          <w:sz w:val="26"/>
          <w:szCs w:val="26"/>
        </w:rPr>
      </w:pPr>
      <w:r w:rsidRPr="008F0FBC">
        <w:t>E-Mail</w:t>
      </w:r>
      <w:r w:rsidR="000972B8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718204534"/>
          <w:showingPlcHdr/>
          <w:text/>
        </w:sdtPr>
        <w:sdtEndPr/>
        <w:sdtContent>
          <w:r w:rsidR="000972B8" w:rsidRPr="002E5592">
            <w:rPr>
              <w:rStyle w:val="Platzhaltertext"/>
            </w:rPr>
            <w:t>Klicken Sie hier, um Text einzugeben.</w:t>
          </w:r>
        </w:sdtContent>
      </w:sdt>
    </w:p>
    <w:p w:rsidR="000972B8" w:rsidRDefault="000972B8" w:rsidP="00AE0CEB">
      <w:pPr>
        <w:tabs>
          <w:tab w:val="left" w:pos="1276"/>
          <w:tab w:val="left" w:pos="4962"/>
          <w:tab w:val="left" w:pos="6237"/>
        </w:tabs>
        <w:spacing w:before="300" w:after="120" w:line="280" w:lineRule="exact"/>
        <w:rPr>
          <w:sz w:val="26"/>
          <w:szCs w:val="26"/>
        </w:rPr>
      </w:pPr>
      <w:r w:rsidRPr="008F0FBC">
        <w:t>Datum</w:t>
      </w:r>
      <w:r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79607607"/>
          <w:showingPlcHdr/>
          <w:text/>
        </w:sdtPr>
        <w:sdtEndPr/>
        <w:sdtContent>
          <w:r w:rsidRPr="002E5592">
            <w:rPr>
              <w:rStyle w:val="Platzhaltertext"/>
            </w:rPr>
            <w:t>Klicken Sie hier, um Text einzugeben.</w:t>
          </w:r>
        </w:sdtContent>
      </w:sdt>
      <w:r w:rsidR="00705D54">
        <w:rPr>
          <w:sz w:val="26"/>
          <w:szCs w:val="26"/>
        </w:rPr>
        <w:tab/>
      </w:r>
      <w:r w:rsidRPr="008F0FBC">
        <w:t>Unterschrift</w:t>
      </w:r>
      <w:r w:rsidR="00705D54">
        <w:rPr>
          <w:sz w:val="26"/>
          <w:szCs w:val="26"/>
        </w:rPr>
        <w:t xml:space="preserve"> ……………………………………………….</w:t>
      </w:r>
    </w:p>
    <w:p w:rsidR="00705D54" w:rsidRDefault="00705D54" w:rsidP="000972B8">
      <w:pPr>
        <w:tabs>
          <w:tab w:val="left" w:pos="1701"/>
        </w:tabs>
        <w:spacing w:after="120" w:line="280" w:lineRule="exact"/>
        <w:rPr>
          <w:sz w:val="26"/>
          <w:szCs w:val="26"/>
        </w:rPr>
      </w:pPr>
    </w:p>
    <w:p w:rsidR="00AE0CEB" w:rsidRDefault="00AE0CEB" w:rsidP="000972B8">
      <w:pPr>
        <w:tabs>
          <w:tab w:val="left" w:pos="1701"/>
        </w:tabs>
        <w:spacing w:after="120" w:line="280" w:lineRule="exact"/>
        <w:rPr>
          <w:sz w:val="26"/>
          <w:szCs w:val="26"/>
        </w:rPr>
      </w:pPr>
    </w:p>
    <w:p w:rsidR="000972B8" w:rsidRPr="00F25F7E" w:rsidRDefault="000972B8" w:rsidP="000972B8">
      <w:pPr>
        <w:tabs>
          <w:tab w:val="left" w:pos="1701"/>
        </w:tabs>
        <w:spacing w:after="120" w:line="280" w:lineRule="exact"/>
        <w:rPr>
          <w:b/>
          <w:sz w:val="26"/>
          <w:szCs w:val="26"/>
        </w:rPr>
      </w:pPr>
      <w:r w:rsidRPr="00F25F7E">
        <w:rPr>
          <w:b/>
          <w:sz w:val="26"/>
          <w:szCs w:val="26"/>
        </w:rPr>
        <w:t>Bereitschaft zur aktiven Mithilfe</w:t>
      </w:r>
    </w:p>
    <w:p w:rsidR="00705D54" w:rsidRPr="008F0FBC" w:rsidRDefault="000972B8" w:rsidP="00705D54">
      <w:pPr>
        <w:tabs>
          <w:tab w:val="left" w:pos="1701"/>
        </w:tabs>
        <w:spacing w:after="120" w:line="280" w:lineRule="exact"/>
      </w:pPr>
      <w:r w:rsidRPr="008F0FBC">
        <w:t xml:space="preserve">Für den Unterhalt der Strecke, Pflege </w:t>
      </w:r>
      <w:r w:rsidR="00705D54" w:rsidRPr="008F0FBC">
        <w:t xml:space="preserve">und Reinigung </w:t>
      </w:r>
      <w:r w:rsidRPr="008F0FBC">
        <w:t>des Rollmaterials, Durchführung von Anläss</w:t>
      </w:r>
      <w:r w:rsidR="00F25F7E" w:rsidRPr="008F0FBC">
        <w:t>en</w:t>
      </w:r>
      <w:r w:rsidR="00705D54" w:rsidRPr="008F0FBC">
        <w:t>/</w:t>
      </w:r>
      <w:r w:rsidR="008F0FBC">
        <w:t xml:space="preserve"> </w:t>
      </w:r>
      <w:r w:rsidR="00F25F7E" w:rsidRPr="008F0FBC">
        <w:t>Publikumsfahrten</w:t>
      </w:r>
      <w:r w:rsidR="00705D54" w:rsidRPr="008F0FBC">
        <w:t>, Schienenvelobet</w:t>
      </w:r>
      <w:r w:rsidR="00C1016A" w:rsidRPr="008F0FBC">
        <w:t>r</w:t>
      </w:r>
      <w:r w:rsidR="00705D54" w:rsidRPr="008F0FBC">
        <w:t>ieb</w:t>
      </w:r>
      <w:r w:rsidR="00F25F7E" w:rsidRPr="008F0FBC">
        <w:t xml:space="preserve"> usw.</w:t>
      </w:r>
      <w:r w:rsidR="00705D54" w:rsidRPr="008F0FBC">
        <w:t xml:space="preserve"> sind im VES willige Helferinnen und Helfer nötig</w:t>
      </w:r>
      <w:r w:rsidR="008F0FBC">
        <w:br/>
      </w:r>
      <w:r w:rsidR="00705D54" w:rsidRPr="008F0FBC">
        <w:t>(</w:t>
      </w:r>
      <w:r w:rsidR="00662E73" w:rsidRPr="008F0FBC">
        <w:t xml:space="preserve">im </w:t>
      </w:r>
      <w:r w:rsidR="00705D54" w:rsidRPr="008F0FBC">
        <w:t>F</w:t>
      </w:r>
      <w:r w:rsidR="00662E73" w:rsidRPr="008F0FBC">
        <w:t>rond</w:t>
      </w:r>
      <w:r w:rsidR="00705D54" w:rsidRPr="008F0FBC">
        <w:t>ienst</w:t>
      </w:r>
      <w:r w:rsidR="00C1016A" w:rsidRPr="008F0FBC">
        <w:t xml:space="preserve"> ohne Lohn und mit eigener Unfallversicherung</w:t>
      </w:r>
      <w:r w:rsidR="00705D54" w:rsidRPr="008F0FBC">
        <w:t>).</w:t>
      </w:r>
    </w:p>
    <w:p w:rsidR="000972B8" w:rsidRDefault="00705D54" w:rsidP="000972B8">
      <w:pPr>
        <w:tabs>
          <w:tab w:val="left" w:pos="1701"/>
        </w:tabs>
        <w:spacing w:after="120" w:line="280" w:lineRule="exact"/>
        <w:rPr>
          <w:sz w:val="26"/>
          <w:szCs w:val="26"/>
        </w:rPr>
      </w:pPr>
      <w:r>
        <w:rPr>
          <w:sz w:val="26"/>
          <w:szCs w:val="26"/>
        </w:rPr>
        <w:t>I</w:t>
      </w:r>
      <w:r w:rsidR="00F25F7E">
        <w:rPr>
          <w:sz w:val="26"/>
          <w:szCs w:val="26"/>
        </w:rPr>
        <w:t xml:space="preserve">ch </w:t>
      </w:r>
      <w:r w:rsidR="00C1016A">
        <w:rPr>
          <w:sz w:val="26"/>
          <w:szCs w:val="26"/>
        </w:rPr>
        <w:t xml:space="preserve">würde </w:t>
      </w:r>
      <w:r w:rsidR="00F25F7E">
        <w:rPr>
          <w:sz w:val="26"/>
          <w:szCs w:val="26"/>
        </w:rPr>
        <w:t>mich gerne für folgende Aufgaben</w:t>
      </w:r>
      <w:r>
        <w:rPr>
          <w:sz w:val="26"/>
          <w:szCs w:val="26"/>
        </w:rPr>
        <w:t>/Arbeiten</w:t>
      </w:r>
      <w:r w:rsidR="00F25F7E">
        <w:rPr>
          <w:sz w:val="26"/>
          <w:szCs w:val="26"/>
        </w:rPr>
        <w:t xml:space="preserve"> zur Verfügung stellen </w:t>
      </w:r>
    </w:p>
    <w:p w:rsidR="000972B8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1697887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7408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  <w:t>Grünpflege, Streckenunterhalt</w:t>
      </w:r>
      <w:r w:rsidR="00705D54">
        <w:rPr>
          <w:sz w:val="26"/>
          <w:szCs w:val="26"/>
        </w:rPr>
        <w:t xml:space="preserve"> *)</w:t>
      </w:r>
    </w:p>
    <w:p w:rsidR="00F25F7E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662904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F7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  <w:t>Fahrzeugunterhalt, Reinigung</w:t>
      </w:r>
      <w:r w:rsidR="00C1016A">
        <w:rPr>
          <w:sz w:val="26"/>
          <w:szCs w:val="26"/>
        </w:rPr>
        <w:t xml:space="preserve"> *)</w:t>
      </w:r>
    </w:p>
    <w:p w:rsidR="00F25F7E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189538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F7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  <w:t>Schienenvelobetrieb</w:t>
      </w:r>
      <w:r w:rsidR="00705D54">
        <w:rPr>
          <w:sz w:val="26"/>
          <w:szCs w:val="26"/>
        </w:rPr>
        <w:t xml:space="preserve"> *)</w:t>
      </w:r>
    </w:p>
    <w:p w:rsidR="00F25F7E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2143619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F7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  <w:t>Fahrausweisverkauf im Zug oder an Bahnhöfen</w:t>
      </w:r>
      <w:r w:rsidR="00705D54">
        <w:rPr>
          <w:sz w:val="26"/>
          <w:szCs w:val="26"/>
        </w:rPr>
        <w:t xml:space="preserve"> *)</w:t>
      </w:r>
    </w:p>
    <w:p w:rsidR="00F25F7E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-556472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F7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  <w:t>Bistrowagen, Verkauf Getränke und Snacks</w:t>
      </w:r>
    </w:p>
    <w:p w:rsidR="00F25F7E" w:rsidRDefault="00CD5883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sdt>
        <w:sdtPr>
          <w:rPr>
            <w:sz w:val="26"/>
            <w:szCs w:val="26"/>
          </w:rPr>
          <w:id w:val="-1956254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F7E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F25F7E">
        <w:rPr>
          <w:sz w:val="26"/>
          <w:szCs w:val="26"/>
        </w:rPr>
        <w:tab/>
      </w:r>
      <w:sdt>
        <w:sdtPr>
          <w:rPr>
            <w:sz w:val="26"/>
            <w:szCs w:val="26"/>
          </w:rPr>
          <w:id w:val="-1129546884"/>
          <w:showingPlcHdr/>
          <w:text/>
        </w:sdtPr>
        <w:sdtEndPr/>
        <w:sdtContent>
          <w:r w:rsidR="00C1016A" w:rsidRPr="002E5592">
            <w:rPr>
              <w:rStyle w:val="Platzhaltertext"/>
            </w:rPr>
            <w:t>Klicken Sie hier, um Text einzugeben.</w:t>
          </w:r>
        </w:sdtContent>
      </w:sdt>
    </w:p>
    <w:p w:rsidR="00705D54" w:rsidRPr="008F0FBC" w:rsidRDefault="00C1016A" w:rsidP="00F25F7E">
      <w:pPr>
        <w:tabs>
          <w:tab w:val="left" w:pos="426"/>
        </w:tabs>
        <w:spacing w:after="120" w:line="280" w:lineRule="exact"/>
      </w:pPr>
      <w:r w:rsidRPr="008F0FBC">
        <w:t xml:space="preserve">*) für diese Aufgaben ist der Besuch eines Sicherheitskurses </w:t>
      </w:r>
      <w:r w:rsidR="008F0FBC">
        <w:t>notwendig, welcher wir gratis anbieten.</w:t>
      </w:r>
    </w:p>
    <w:p w:rsidR="00C1016A" w:rsidRDefault="00C1016A" w:rsidP="00F25F7E">
      <w:pPr>
        <w:tabs>
          <w:tab w:val="left" w:pos="426"/>
        </w:tabs>
        <w:spacing w:after="120" w:line="280" w:lineRule="exact"/>
        <w:rPr>
          <w:sz w:val="26"/>
          <w:szCs w:val="26"/>
        </w:rPr>
      </w:pPr>
      <w:r w:rsidRPr="008F0FBC">
        <w:t>Ich verfüge bereits über folgende bahnspezifischen Ausbildungen</w:t>
      </w:r>
      <w:r>
        <w:rPr>
          <w:sz w:val="26"/>
          <w:szCs w:val="26"/>
        </w:rPr>
        <w:t xml:space="preserve">: </w:t>
      </w:r>
      <w:sdt>
        <w:sdtPr>
          <w:rPr>
            <w:sz w:val="26"/>
            <w:szCs w:val="26"/>
          </w:rPr>
          <w:id w:val="1700969147"/>
          <w:showingPlcHdr/>
          <w:text/>
        </w:sdtPr>
        <w:sdtEndPr/>
        <w:sdtContent>
          <w:r w:rsidR="00AE0CEB" w:rsidRPr="002E5592">
            <w:rPr>
              <w:rStyle w:val="Platzhaltertext"/>
            </w:rPr>
            <w:t>Klicken Sie hier, um Text einzugeben.</w:t>
          </w:r>
        </w:sdtContent>
      </w:sdt>
    </w:p>
    <w:p w:rsidR="00A5794A" w:rsidRPr="008F0FBC" w:rsidRDefault="00A5794A" w:rsidP="00F25F7E">
      <w:pPr>
        <w:tabs>
          <w:tab w:val="left" w:pos="426"/>
        </w:tabs>
        <w:spacing w:after="120" w:line="280" w:lineRule="exact"/>
      </w:pPr>
      <w:r w:rsidRPr="008F0FBC">
        <w:br/>
      </w:r>
      <w:r w:rsidR="008F0FBC">
        <w:t xml:space="preserve">ausfüllen, speichern </w:t>
      </w:r>
      <w:r w:rsidR="008F0FBC" w:rsidRPr="008F0FBC">
        <w:t xml:space="preserve">und </w:t>
      </w:r>
      <w:r w:rsidRPr="008F0FBC">
        <w:t xml:space="preserve">senden an </w:t>
      </w:r>
      <w:r w:rsidRPr="008F0FBC">
        <w:rPr>
          <w:i/>
        </w:rPr>
        <w:t>VES, CH-826</w:t>
      </w:r>
      <w:r w:rsidR="00FD63E6">
        <w:rPr>
          <w:i/>
        </w:rPr>
        <w:t>2</w:t>
      </w:r>
      <w:r w:rsidRPr="008F0FBC">
        <w:rPr>
          <w:i/>
        </w:rPr>
        <w:t xml:space="preserve"> </w:t>
      </w:r>
      <w:r w:rsidR="00FD63E6">
        <w:rPr>
          <w:i/>
        </w:rPr>
        <w:t>Ramsen</w:t>
      </w:r>
      <w:r w:rsidRPr="008F0FBC">
        <w:t xml:space="preserve"> oder online an </w:t>
      </w:r>
      <w:hyperlink r:id="rId8" w:history="1">
        <w:r w:rsidRPr="008F0FBC">
          <w:rPr>
            <w:rStyle w:val="Hyperlink"/>
          </w:rPr>
          <w:t>info@etzwilen-singen.ch</w:t>
        </w:r>
      </w:hyperlink>
    </w:p>
    <w:sectPr w:rsidR="00A5794A" w:rsidRPr="008F0FBC" w:rsidSect="00A5794A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883"/>
    <w:rsid w:val="00053BA7"/>
    <w:rsid w:val="000972B8"/>
    <w:rsid w:val="00662E73"/>
    <w:rsid w:val="006B2475"/>
    <w:rsid w:val="00705D54"/>
    <w:rsid w:val="00864AF5"/>
    <w:rsid w:val="008F0FBC"/>
    <w:rsid w:val="00927408"/>
    <w:rsid w:val="00A5794A"/>
    <w:rsid w:val="00AE0CEB"/>
    <w:rsid w:val="00BE20EE"/>
    <w:rsid w:val="00C06387"/>
    <w:rsid w:val="00C1016A"/>
    <w:rsid w:val="00CD5883"/>
    <w:rsid w:val="00E15191"/>
    <w:rsid w:val="00E2440B"/>
    <w:rsid w:val="00F25F7E"/>
    <w:rsid w:val="00FD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2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247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2475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B24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2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247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2475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B24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tzwilen-singen.ch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etzwilen-singen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nigerf\Documents\Daten\VES%20SEHR&amp;RS\VES%20Beitrittserkl&#228;r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42FD6-1CF8-4112-97B3-02EC05C6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VES Beitrittserklärung</Template>
  <TotalTime>0</TotalTime>
  <Pages>1</Pages>
  <Words>250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Fritz Heiniger</dc:creator>
  <cp:lastModifiedBy>Fritz Heiniger</cp:lastModifiedBy>
  <cp:revision>1</cp:revision>
  <cp:lastPrinted>2020-07-29T18:23:00Z</cp:lastPrinted>
  <dcterms:created xsi:type="dcterms:W3CDTF">2021-03-18T16:06:00Z</dcterms:created>
  <dcterms:modified xsi:type="dcterms:W3CDTF">2021-03-18T16:06:00Z</dcterms:modified>
</cp:coreProperties>
</file>